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14267" w14:textId="77777777" w:rsidR="009D465E" w:rsidRDefault="009D465E">
      <w:pPr>
        <w:pStyle w:val="Body"/>
      </w:pPr>
    </w:p>
    <w:p w14:paraId="239D4655" w14:textId="77777777" w:rsidR="009D465E" w:rsidRDefault="009D465E">
      <w:pPr>
        <w:pStyle w:val="Body"/>
      </w:pPr>
      <w:r w:rsidRPr="00062CFB">
        <w:rPr>
          <w:rFonts w:ascii="Calibri" w:eastAsia="Times New Roman" w:hAnsi="Calibri" w:cs="Times New Roman"/>
          <w:noProof/>
          <w:sz w:val="40"/>
          <w:szCs w:val="40"/>
        </w:rPr>
        <w:drawing>
          <wp:inline distT="0" distB="0" distL="0" distR="0" wp14:anchorId="4C6517A7" wp14:editId="08B1F4A7">
            <wp:extent cx="1314450" cy="952500"/>
            <wp:effectExtent l="0" t="0" r="0" b="0"/>
            <wp:docPr id="1" name="Picture 1" descr="C:\Users\owner\AppData\Local\Packages\microsoft.windowscommunicationsapps_8wekyb3d8bbwe\AC\Temp\{96D1C393-1AF9-44F1-9660-A522A8DA390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Packages\microsoft.windowscommunicationsapps_8wekyb3d8bbwe\AC\Temp\{96D1C393-1AF9-44F1-9660-A522A8DA390E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E758" w14:textId="77777777" w:rsidR="009D465E" w:rsidRPr="009D465E" w:rsidRDefault="009D465E">
      <w:pPr>
        <w:pStyle w:val="Body"/>
        <w:rPr>
          <w:b/>
          <w:sz w:val="32"/>
          <w:szCs w:val="32"/>
        </w:rPr>
      </w:pPr>
    </w:p>
    <w:p w14:paraId="087B0B37" w14:textId="77777777" w:rsidR="009D465E" w:rsidRPr="005E6133" w:rsidRDefault="005E6133">
      <w:pPr>
        <w:pStyle w:val="Body"/>
        <w:rPr>
          <w:b/>
          <w:sz w:val="40"/>
          <w:szCs w:val="40"/>
          <w:lang w:val="en-US"/>
        </w:rPr>
      </w:pPr>
      <w:r>
        <w:rPr>
          <w:b/>
          <w:sz w:val="32"/>
          <w:szCs w:val="32"/>
          <w:lang w:val="en-US"/>
        </w:rPr>
        <w:t xml:space="preserve">    </w:t>
      </w:r>
      <w:r w:rsidR="009D465E" w:rsidRPr="005E6133">
        <w:rPr>
          <w:b/>
          <w:sz w:val="40"/>
          <w:szCs w:val="40"/>
          <w:lang w:val="en-US"/>
        </w:rPr>
        <w:t>BARTON STACEY PARISH COUNCIL</w:t>
      </w:r>
    </w:p>
    <w:p w14:paraId="7369F433" w14:textId="77777777" w:rsidR="009D465E" w:rsidRDefault="009D465E">
      <w:pPr>
        <w:pStyle w:val="Body"/>
        <w:rPr>
          <w:b/>
          <w:sz w:val="40"/>
          <w:szCs w:val="40"/>
          <w:lang w:val="en-US"/>
        </w:rPr>
      </w:pPr>
    </w:p>
    <w:p w14:paraId="3DC9B08D" w14:textId="77777777" w:rsidR="00031F5A" w:rsidRDefault="00031F5A" w:rsidP="00031F5A">
      <w:pPr>
        <w:pStyle w:val="Body"/>
        <w:rPr>
          <w:lang w:val="en-US"/>
        </w:rPr>
      </w:pPr>
    </w:p>
    <w:p w14:paraId="7D86F300" w14:textId="5AD0BBFF" w:rsidR="00031F5A" w:rsidRDefault="00031F5A" w:rsidP="00031F5A">
      <w:pPr>
        <w:pStyle w:val="Body"/>
        <w:rPr>
          <w:lang w:val="en-US"/>
        </w:rPr>
      </w:pPr>
    </w:p>
    <w:p w14:paraId="7D2346D1" w14:textId="77777777" w:rsidR="00031F5A" w:rsidRDefault="00031F5A" w:rsidP="00031F5A">
      <w:pPr>
        <w:pStyle w:val="Body"/>
        <w:rPr>
          <w:lang w:val="en-US"/>
        </w:rPr>
      </w:pPr>
      <w:proofErr w:type="spellStart"/>
      <w:r>
        <w:rPr>
          <w:lang w:val="en-US"/>
        </w:rPr>
        <w:t>Ebay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Timber reflective keep off grass post </w:t>
      </w:r>
      <w:r>
        <w:rPr>
          <w:lang w:val="en-US"/>
        </w:rPr>
        <w:t>–</w:t>
      </w:r>
      <w:r>
        <w:rPr>
          <w:lang w:val="en-US"/>
        </w:rPr>
        <w:t xml:space="preserve"> push in ground </w:t>
      </w:r>
      <w:r>
        <w:rPr>
          <w:lang w:val="en-US"/>
        </w:rPr>
        <w:t>£</w:t>
      </w:r>
      <w:r>
        <w:rPr>
          <w:lang w:val="en-US"/>
        </w:rPr>
        <w:t xml:space="preserve">7.80 for 12 inch or </w:t>
      </w:r>
      <w:r>
        <w:rPr>
          <w:lang w:val="en-US"/>
        </w:rPr>
        <w:t>£</w:t>
      </w:r>
      <w:r>
        <w:rPr>
          <w:lang w:val="en-US"/>
        </w:rPr>
        <w:t xml:space="preserve">9 for 18 </w:t>
      </w:r>
      <w:proofErr w:type="gramStart"/>
      <w:r>
        <w:rPr>
          <w:lang w:val="en-US"/>
        </w:rPr>
        <w:t>inch</w:t>
      </w:r>
      <w:proofErr w:type="gramEnd"/>
      <w:r>
        <w:rPr>
          <w:lang w:val="en-US"/>
        </w:rPr>
        <w:t xml:space="preserve"> </w:t>
      </w:r>
    </w:p>
    <w:p w14:paraId="1497B9A7" w14:textId="45E49DF3" w:rsidR="00031F5A" w:rsidRDefault="00031F5A" w:rsidP="00031F5A">
      <w:pPr>
        <w:pStyle w:val="Body"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plus </w:t>
      </w:r>
      <w:r>
        <w:rPr>
          <w:lang w:val="en-US"/>
        </w:rPr>
        <w:t>£</w:t>
      </w:r>
      <w:r>
        <w:rPr>
          <w:lang w:val="en-US"/>
        </w:rPr>
        <w:t xml:space="preserve">7.50 postage.  </w:t>
      </w:r>
      <w:proofErr w:type="gramStart"/>
      <w:r>
        <w:rPr>
          <w:lang w:val="en-US"/>
        </w:rPr>
        <w:t>So</w:t>
      </w:r>
      <w:proofErr w:type="gramEnd"/>
      <w:r>
        <w:rPr>
          <w:lang w:val="en-US"/>
        </w:rPr>
        <w:t xml:space="preserve"> 20 posts would total </w:t>
      </w:r>
      <w:r>
        <w:rPr>
          <w:lang w:val="en-US"/>
        </w:rPr>
        <w:t>£</w:t>
      </w:r>
      <w:r>
        <w:rPr>
          <w:lang w:val="en-US"/>
        </w:rPr>
        <w:t xml:space="preserve">163.50 for 12 inch or </w:t>
      </w:r>
      <w:r>
        <w:rPr>
          <w:lang w:val="en-US"/>
        </w:rPr>
        <w:t>£</w:t>
      </w:r>
      <w:r>
        <w:rPr>
          <w:lang w:val="en-US"/>
        </w:rPr>
        <w:t>187.50 for 18 inch</w:t>
      </w:r>
    </w:p>
    <w:p w14:paraId="14C8F9C9" w14:textId="77777777" w:rsidR="00031F5A" w:rsidRDefault="00031F5A" w:rsidP="00031F5A">
      <w:pPr>
        <w:pStyle w:val="Body"/>
        <w:rPr>
          <w:lang w:val="en-US"/>
        </w:rPr>
      </w:pPr>
    </w:p>
    <w:p w14:paraId="3D2548C7" w14:textId="77777777" w:rsidR="00031F5A" w:rsidRDefault="00031F5A" w:rsidP="00031F5A">
      <w:pPr>
        <w:pStyle w:val="Body"/>
        <w:rPr>
          <w:lang w:val="en-US"/>
        </w:rPr>
      </w:pPr>
    </w:p>
    <w:p w14:paraId="5A65C4D8" w14:textId="77777777" w:rsidR="00031F5A" w:rsidRDefault="00031F5A" w:rsidP="00031F5A">
      <w:pPr>
        <w:pStyle w:val="Body"/>
        <w:rPr>
          <w:lang w:val="en-US"/>
        </w:rPr>
      </w:pPr>
      <w:r>
        <w:rPr>
          <w:noProof/>
        </w:rPr>
        <w:drawing>
          <wp:inline distT="0" distB="0" distL="0" distR="0" wp14:anchorId="5865D4A3" wp14:editId="3E70FD76">
            <wp:extent cx="4152900" cy="3049786"/>
            <wp:effectExtent l="0" t="0" r="0" b="0"/>
            <wp:docPr id="4" name="Picture 4" descr="woode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ooden po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08" cy="305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D8869" w14:textId="77777777" w:rsidR="00031F5A" w:rsidRDefault="00031F5A" w:rsidP="00031F5A">
      <w:pPr>
        <w:pStyle w:val="Body"/>
        <w:rPr>
          <w:lang w:val="en-US"/>
        </w:rPr>
      </w:pPr>
    </w:p>
    <w:p w14:paraId="0CA6D3E1" w14:textId="77777777" w:rsidR="00031F5A" w:rsidRDefault="00031F5A" w:rsidP="00031F5A">
      <w:pPr>
        <w:pStyle w:val="Body"/>
        <w:rPr>
          <w:lang w:val="en-US"/>
        </w:rPr>
      </w:pPr>
    </w:p>
    <w:p w14:paraId="771B06E6" w14:textId="77777777" w:rsidR="00031F5A" w:rsidRDefault="00031F5A" w:rsidP="00031F5A">
      <w:pPr>
        <w:pStyle w:val="Body"/>
        <w:rPr>
          <w:lang w:val="en-US"/>
        </w:rPr>
      </w:pPr>
    </w:p>
    <w:p w14:paraId="62E48D2E" w14:textId="77777777" w:rsidR="00031F5A" w:rsidRDefault="00031F5A" w:rsidP="00031F5A">
      <w:pPr>
        <w:pStyle w:val="Body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53217B" wp14:editId="3179B6AC">
            <wp:extent cx="3714750" cy="2786063"/>
            <wp:effectExtent l="0" t="0" r="0" b="0"/>
            <wp:docPr id="5" name="Picture 5" descr="another woode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nother wooden po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33" cy="2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FFA4" w14:textId="77777777" w:rsidR="00031F5A" w:rsidRDefault="00031F5A" w:rsidP="00031F5A">
      <w:pPr>
        <w:pStyle w:val="Body"/>
        <w:rPr>
          <w:lang w:val="en-US"/>
        </w:rPr>
      </w:pPr>
    </w:p>
    <w:p w14:paraId="75441FED" w14:textId="77777777" w:rsidR="00031F5A" w:rsidRDefault="00031F5A" w:rsidP="00031F5A">
      <w:pPr>
        <w:pStyle w:val="Body"/>
        <w:rPr>
          <w:lang w:val="en-US"/>
        </w:rPr>
      </w:pPr>
    </w:p>
    <w:p w14:paraId="5B4DF2BB" w14:textId="77777777" w:rsidR="00031F5A" w:rsidRDefault="00031F5A" w:rsidP="00031F5A">
      <w:pPr>
        <w:pStyle w:val="Body"/>
        <w:rPr>
          <w:lang w:val="en-US"/>
        </w:rPr>
      </w:pPr>
    </w:p>
    <w:p w14:paraId="56F5978A" w14:textId="77777777" w:rsidR="00031F5A" w:rsidRDefault="00031F5A" w:rsidP="00C436F2">
      <w:pPr>
        <w:pStyle w:val="Body"/>
        <w:jc w:val="center"/>
        <w:rPr>
          <w:lang w:val="en-US"/>
        </w:rPr>
      </w:pPr>
    </w:p>
    <w:p w14:paraId="3433D40A" w14:textId="77777777" w:rsidR="00031F5A" w:rsidRDefault="00031F5A" w:rsidP="00C436F2">
      <w:pPr>
        <w:pStyle w:val="Body"/>
        <w:jc w:val="center"/>
        <w:rPr>
          <w:lang w:val="en-US"/>
        </w:rPr>
      </w:pPr>
    </w:p>
    <w:p w14:paraId="7AF4D151" w14:textId="77777777" w:rsidR="00031F5A" w:rsidRDefault="00031F5A" w:rsidP="00C436F2">
      <w:pPr>
        <w:pStyle w:val="Body"/>
        <w:jc w:val="center"/>
        <w:rPr>
          <w:lang w:val="en-US"/>
        </w:rPr>
      </w:pPr>
    </w:p>
    <w:p w14:paraId="67007698" w14:textId="77777777" w:rsidR="00031F5A" w:rsidRDefault="00031F5A" w:rsidP="00C436F2">
      <w:pPr>
        <w:pStyle w:val="Body"/>
        <w:jc w:val="center"/>
        <w:rPr>
          <w:lang w:val="en-US"/>
        </w:rPr>
      </w:pPr>
    </w:p>
    <w:p w14:paraId="0443F2E3" w14:textId="77777777" w:rsidR="00031F5A" w:rsidRDefault="00031F5A" w:rsidP="00C436F2">
      <w:pPr>
        <w:pStyle w:val="Body"/>
        <w:jc w:val="center"/>
        <w:rPr>
          <w:lang w:val="en-US"/>
        </w:rPr>
      </w:pPr>
    </w:p>
    <w:p w14:paraId="42CA43B6" w14:textId="17D29251" w:rsidR="00DF124B" w:rsidRDefault="00C436F2" w:rsidP="00C436F2">
      <w:pPr>
        <w:pStyle w:val="Body"/>
        <w:jc w:val="center"/>
        <w:rPr>
          <w:lang w:val="en-US"/>
        </w:rPr>
      </w:pPr>
      <w:r>
        <w:rPr>
          <w:lang w:val="en-US"/>
        </w:rPr>
        <w:t>Post and chain ideas</w:t>
      </w:r>
    </w:p>
    <w:p w14:paraId="64946845" w14:textId="77777777" w:rsidR="00C436F2" w:rsidRDefault="00C436F2" w:rsidP="00C436F2">
      <w:pPr>
        <w:pStyle w:val="Body"/>
        <w:jc w:val="center"/>
        <w:rPr>
          <w:lang w:val="en-US"/>
        </w:rPr>
      </w:pPr>
    </w:p>
    <w:p w14:paraId="2C710006" w14:textId="77777777" w:rsidR="00C436F2" w:rsidRDefault="00C436F2" w:rsidP="00C436F2">
      <w:pPr>
        <w:pStyle w:val="Body"/>
        <w:rPr>
          <w:lang w:val="en-US"/>
        </w:rPr>
      </w:pPr>
      <w:r>
        <w:rPr>
          <w:lang w:val="en-US"/>
        </w:rPr>
        <w:t xml:space="preserve">Theworkplacedepot.co.uk - </w:t>
      </w:r>
      <w:r>
        <w:rPr>
          <w:lang w:val="en-US"/>
        </w:rPr>
        <w:t>£</w:t>
      </w:r>
      <w:r>
        <w:rPr>
          <w:lang w:val="en-US"/>
        </w:rPr>
        <w:t xml:space="preserve">47.17 </w:t>
      </w:r>
    </w:p>
    <w:p w14:paraId="061AC1AC" w14:textId="77777777" w:rsidR="00C436F2" w:rsidRDefault="00C436F2" w:rsidP="00C436F2">
      <w:pPr>
        <w:pStyle w:val="Body"/>
        <w:rPr>
          <w:lang w:val="en-US"/>
        </w:rPr>
      </w:pPr>
      <w:r>
        <w:rPr>
          <w:lang w:val="en-US"/>
        </w:rPr>
        <w:t xml:space="preserve">Barriersdirect.co.uk - </w:t>
      </w:r>
      <w:r>
        <w:rPr>
          <w:lang w:val="en-US"/>
        </w:rPr>
        <w:t>£</w:t>
      </w:r>
      <w:r>
        <w:rPr>
          <w:lang w:val="en-US"/>
        </w:rPr>
        <w:t>68.15</w:t>
      </w:r>
    </w:p>
    <w:p w14:paraId="4B848EA5" w14:textId="77777777" w:rsidR="00CD59DC" w:rsidRDefault="00CD59DC" w:rsidP="00C436F2">
      <w:pPr>
        <w:pStyle w:val="Body"/>
        <w:rPr>
          <w:lang w:val="en-US"/>
        </w:rPr>
      </w:pPr>
      <w:r>
        <w:rPr>
          <w:lang w:val="en-US"/>
        </w:rPr>
        <w:t xml:space="preserve">Pittmantraffic.co.uk - </w:t>
      </w:r>
      <w:r>
        <w:rPr>
          <w:lang w:val="en-US"/>
        </w:rPr>
        <w:t>£</w:t>
      </w:r>
      <w:r>
        <w:rPr>
          <w:lang w:val="en-US"/>
        </w:rPr>
        <w:t>71.50</w:t>
      </w:r>
    </w:p>
    <w:p w14:paraId="37611B65" w14:textId="77777777" w:rsidR="00C436F2" w:rsidRDefault="00C436F2" w:rsidP="00C436F2">
      <w:pPr>
        <w:pStyle w:val="Body"/>
        <w:rPr>
          <w:lang w:val="en-US"/>
        </w:rPr>
      </w:pPr>
      <w:r>
        <w:rPr>
          <w:noProof/>
        </w:rPr>
        <w:drawing>
          <wp:inline distT="0" distB="0" distL="0" distR="0" wp14:anchorId="5C4649DD" wp14:editId="0F8C93C1">
            <wp:extent cx="3562350" cy="2671763"/>
            <wp:effectExtent l="0" t="0" r="0" b="0"/>
            <wp:docPr id="2" name="Picture 2" descr="Concrete Base Yellow and Black 6 Post Plastic Chain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rete Base Yellow and Black 6 Post Plastic Chain K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79" cy="26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2364C829" w14:textId="77777777" w:rsidR="00C436F2" w:rsidRDefault="00C436F2" w:rsidP="00C436F2">
      <w:pPr>
        <w:pStyle w:val="Body"/>
        <w:rPr>
          <w:lang w:val="en-US"/>
        </w:rPr>
      </w:pPr>
    </w:p>
    <w:p w14:paraId="6C5F97E5" w14:textId="77777777" w:rsidR="00C436F2" w:rsidRDefault="00C436F2" w:rsidP="00C436F2">
      <w:pPr>
        <w:pStyle w:val="Body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F0D1F3E" wp14:editId="1EED1DA3">
            <wp:extent cx="2476500" cy="1857375"/>
            <wp:effectExtent l="0" t="0" r="0" b="9525"/>
            <wp:docPr id="3" name="Picture 3" descr="plastic 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lastic cha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2594" w14:textId="77777777" w:rsidR="00D35934" w:rsidRDefault="00D35934" w:rsidP="00C436F2">
      <w:pPr>
        <w:pStyle w:val="Body"/>
        <w:rPr>
          <w:lang w:val="en-US"/>
        </w:rPr>
      </w:pPr>
    </w:p>
    <w:p w14:paraId="52D55C22" w14:textId="77777777" w:rsidR="00C436F2" w:rsidRDefault="00C436F2" w:rsidP="00C436F2">
      <w:pPr>
        <w:pStyle w:val="Body"/>
        <w:rPr>
          <w:lang w:val="en-US"/>
        </w:rPr>
      </w:pPr>
      <w:r>
        <w:rPr>
          <w:lang w:val="en-US"/>
        </w:rPr>
        <w:t>Chain 10m x 6mm (5 x 2m lengths)</w:t>
      </w:r>
    </w:p>
    <w:p w14:paraId="5E3C551F" w14:textId="77777777" w:rsidR="00C436F2" w:rsidRDefault="00C436F2" w:rsidP="00C436F2">
      <w:pPr>
        <w:pStyle w:val="Body"/>
        <w:rPr>
          <w:lang w:val="en-US"/>
        </w:rPr>
      </w:pPr>
      <w:r>
        <w:rPr>
          <w:lang w:val="en-US"/>
        </w:rPr>
        <w:t xml:space="preserve">Concrete filled bases </w:t>
      </w:r>
    </w:p>
    <w:p w14:paraId="4B9A7F1F" w14:textId="77777777" w:rsidR="00C436F2" w:rsidRDefault="00C436F2" w:rsidP="00C436F2">
      <w:pPr>
        <w:pStyle w:val="Body"/>
        <w:rPr>
          <w:lang w:val="en-US"/>
        </w:rPr>
      </w:pPr>
      <w:r>
        <w:rPr>
          <w:lang w:val="en-US"/>
        </w:rPr>
        <w:t xml:space="preserve">6 posts </w:t>
      </w:r>
    </w:p>
    <w:p w14:paraId="010BA195" w14:textId="77777777" w:rsidR="00C436F2" w:rsidRDefault="00C436F2" w:rsidP="00C436F2">
      <w:pPr>
        <w:pStyle w:val="Body"/>
        <w:rPr>
          <w:lang w:val="en-US"/>
        </w:rPr>
      </w:pPr>
    </w:p>
    <w:p w14:paraId="36427206" w14:textId="77777777" w:rsidR="00C436F2" w:rsidRDefault="00C436F2" w:rsidP="00C436F2">
      <w:pPr>
        <w:pStyle w:val="Body"/>
        <w:rPr>
          <w:lang w:val="en-US"/>
        </w:rPr>
      </w:pPr>
    </w:p>
    <w:p w14:paraId="2E1D200E" w14:textId="77777777" w:rsidR="0041777C" w:rsidRDefault="0041777C" w:rsidP="00C436F2">
      <w:pPr>
        <w:pStyle w:val="Body"/>
        <w:rPr>
          <w:lang w:val="en-US"/>
        </w:rPr>
      </w:pPr>
    </w:p>
    <w:p w14:paraId="2E639027" w14:textId="77777777" w:rsidR="0041777C" w:rsidRDefault="0041777C" w:rsidP="00C436F2">
      <w:pPr>
        <w:pStyle w:val="Body"/>
        <w:rPr>
          <w:lang w:val="en-US"/>
        </w:rPr>
      </w:pPr>
    </w:p>
    <w:p w14:paraId="4DC9A8FF" w14:textId="77777777" w:rsidR="0041777C" w:rsidRPr="00BC37C5" w:rsidRDefault="0041777C" w:rsidP="00C436F2">
      <w:pPr>
        <w:pStyle w:val="Body"/>
        <w:rPr>
          <w:lang w:val="en-US"/>
        </w:rPr>
      </w:pPr>
    </w:p>
    <w:sectPr w:rsidR="0041777C" w:rsidRPr="00BC37C5" w:rsidSect="008F147A">
      <w:pgSz w:w="12240" w:h="15840" w:code="1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7C330" w14:textId="77777777" w:rsidR="00AC3CF2" w:rsidRDefault="00AC3CF2">
      <w:r>
        <w:separator/>
      </w:r>
    </w:p>
  </w:endnote>
  <w:endnote w:type="continuationSeparator" w:id="0">
    <w:p w14:paraId="20C3860B" w14:textId="77777777" w:rsidR="00AC3CF2" w:rsidRDefault="00AC3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34E2F" w14:textId="77777777" w:rsidR="00AC3CF2" w:rsidRDefault="00AC3CF2">
      <w:r>
        <w:separator/>
      </w:r>
    </w:p>
  </w:footnote>
  <w:footnote w:type="continuationSeparator" w:id="0">
    <w:p w14:paraId="159E5409" w14:textId="77777777" w:rsidR="00AC3CF2" w:rsidRDefault="00AC3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05F0D"/>
    <w:multiLevelType w:val="hybridMultilevel"/>
    <w:tmpl w:val="63CAB864"/>
    <w:lvl w:ilvl="0" w:tplc="E536ED9E">
      <w:numFmt w:val="bullet"/>
      <w:lvlText w:val="-"/>
      <w:lvlJc w:val="left"/>
      <w:pPr>
        <w:ind w:left="420" w:hanging="360"/>
      </w:pPr>
      <w:rPr>
        <w:rFonts w:ascii="Helvetica" w:eastAsia="Arial Unicode MS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65C4"/>
    <w:rsid w:val="0000069D"/>
    <w:rsid w:val="00007783"/>
    <w:rsid w:val="00017DA3"/>
    <w:rsid w:val="00030429"/>
    <w:rsid w:val="000313B7"/>
    <w:rsid w:val="00031F5A"/>
    <w:rsid w:val="00032F4B"/>
    <w:rsid w:val="00042AB4"/>
    <w:rsid w:val="00043752"/>
    <w:rsid w:val="00061ACE"/>
    <w:rsid w:val="00072B45"/>
    <w:rsid w:val="00075B6D"/>
    <w:rsid w:val="00085F47"/>
    <w:rsid w:val="000873DC"/>
    <w:rsid w:val="000A3503"/>
    <w:rsid w:val="000A4049"/>
    <w:rsid w:val="000A4967"/>
    <w:rsid w:val="000B1170"/>
    <w:rsid w:val="000B1EA1"/>
    <w:rsid w:val="000B5BB4"/>
    <w:rsid w:val="000C4EF2"/>
    <w:rsid w:val="000C5AED"/>
    <w:rsid w:val="000D12C0"/>
    <w:rsid w:val="000D496C"/>
    <w:rsid w:val="000D74D0"/>
    <w:rsid w:val="000E004A"/>
    <w:rsid w:val="000E0AA5"/>
    <w:rsid w:val="000E0DFD"/>
    <w:rsid w:val="000E1B4D"/>
    <w:rsid w:val="000E3BDF"/>
    <w:rsid w:val="001211CF"/>
    <w:rsid w:val="00146F1C"/>
    <w:rsid w:val="00165162"/>
    <w:rsid w:val="00174161"/>
    <w:rsid w:val="00181461"/>
    <w:rsid w:val="00186E74"/>
    <w:rsid w:val="0019054B"/>
    <w:rsid w:val="001953A8"/>
    <w:rsid w:val="001A31CE"/>
    <w:rsid w:val="001B2C12"/>
    <w:rsid w:val="001B7A20"/>
    <w:rsid w:val="001C243B"/>
    <w:rsid w:val="001C6E3F"/>
    <w:rsid w:val="001E18FE"/>
    <w:rsid w:val="001E2BD2"/>
    <w:rsid w:val="001E5ECC"/>
    <w:rsid w:val="001E6F1D"/>
    <w:rsid w:val="001F16FD"/>
    <w:rsid w:val="001F4FDB"/>
    <w:rsid w:val="001F57F4"/>
    <w:rsid w:val="0020113C"/>
    <w:rsid w:val="002065D7"/>
    <w:rsid w:val="00217EAE"/>
    <w:rsid w:val="002213C1"/>
    <w:rsid w:val="00221CE8"/>
    <w:rsid w:val="00222A80"/>
    <w:rsid w:val="002376F2"/>
    <w:rsid w:val="00242F55"/>
    <w:rsid w:val="002539BC"/>
    <w:rsid w:val="00253FEB"/>
    <w:rsid w:val="0025605B"/>
    <w:rsid w:val="00260FDC"/>
    <w:rsid w:val="00264B64"/>
    <w:rsid w:val="00274648"/>
    <w:rsid w:val="0027471B"/>
    <w:rsid w:val="00292821"/>
    <w:rsid w:val="002A1A54"/>
    <w:rsid w:val="002A3551"/>
    <w:rsid w:val="002C152E"/>
    <w:rsid w:val="002C3A52"/>
    <w:rsid w:val="002D172C"/>
    <w:rsid w:val="002D5289"/>
    <w:rsid w:val="002E1974"/>
    <w:rsid w:val="002E2D02"/>
    <w:rsid w:val="002F59DE"/>
    <w:rsid w:val="002F7CA1"/>
    <w:rsid w:val="003011AA"/>
    <w:rsid w:val="003159EB"/>
    <w:rsid w:val="003208F3"/>
    <w:rsid w:val="00337D69"/>
    <w:rsid w:val="00351490"/>
    <w:rsid w:val="00376151"/>
    <w:rsid w:val="003779D0"/>
    <w:rsid w:val="003877D3"/>
    <w:rsid w:val="00393151"/>
    <w:rsid w:val="00393E70"/>
    <w:rsid w:val="00396111"/>
    <w:rsid w:val="003A4B7D"/>
    <w:rsid w:val="003A548C"/>
    <w:rsid w:val="003B19AC"/>
    <w:rsid w:val="003E7493"/>
    <w:rsid w:val="003F5FD0"/>
    <w:rsid w:val="004018D2"/>
    <w:rsid w:val="00404BEE"/>
    <w:rsid w:val="004125A1"/>
    <w:rsid w:val="00415887"/>
    <w:rsid w:val="00416F90"/>
    <w:rsid w:val="0041777C"/>
    <w:rsid w:val="004216DC"/>
    <w:rsid w:val="004229BC"/>
    <w:rsid w:val="004238F5"/>
    <w:rsid w:val="00425C51"/>
    <w:rsid w:val="00437923"/>
    <w:rsid w:val="004508DC"/>
    <w:rsid w:val="004632EE"/>
    <w:rsid w:val="00466FD4"/>
    <w:rsid w:val="00472034"/>
    <w:rsid w:val="00476C78"/>
    <w:rsid w:val="00481010"/>
    <w:rsid w:val="00481705"/>
    <w:rsid w:val="00484D03"/>
    <w:rsid w:val="00485736"/>
    <w:rsid w:val="00485A83"/>
    <w:rsid w:val="004A05D6"/>
    <w:rsid w:val="004A0A89"/>
    <w:rsid w:val="004A4E2B"/>
    <w:rsid w:val="004B0338"/>
    <w:rsid w:val="004B5FC9"/>
    <w:rsid w:val="004B7066"/>
    <w:rsid w:val="004C491B"/>
    <w:rsid w:val="004D40A9"/>
    <w:rsid w:val="004D7017"/>
    <w:rsid w:val="004E6A76"/>
    <w:rsid w:val="004E7FCB"/>
    <w:rsid w:val="004F6796"/>
    <w:rsid w:val="00501236"/>
    <w:rsid w:val="00501313"/>
    <w:rsid w:val="00503A83"/>
    <w:rsid w:val="00512578"/>
    <w:rsid w:val="00515536"/>
    <w:rsid w:val="00516C0C"/>
    <w:rsid w:val="00531480"/>
    <w:rsid w:val="005477B0"/>
    <w:rsid w:val="0055089F"/>
    <w:rsid w:val="00550E39"/>
    <w:rsid w:val="00557DB0"/>
    <w:rsid w:val="005629A4"/>
    <w:rsid w:val="005634BC"/>
    <w:rsid w:val="00567131"/>
    <w:rsid w:val="00581895"/>
    <w:rsid w:val="00586FE8"/>
    <w:rsid w:val="00590390"/>
    <w:rsid w:val="00594C01"/>
    <w:rsid w:val="00595411"/>
    <w:rsid w:val="005A08B7"/>
    <w:rsid w:val="005B4306"/>
    <w:rsid w:val="005B6E0B"/>
    <w:rsid w:val="005C516C"/>
    <w:rsid w:val="005D1820"/>
    <w:rsid w:val="005D56EB"/>
    <w:rsid w:val="005E1FD4"/>
    <w:rsid w:val="005E2F22"/>
    <w:rsid w:val="005E6133"/>
    <w:rsid w:val="00606CEE"/>
    <w:rsid w:val="0061127B"/>
    <w:rsid w:val="00613F6A"/>
    <w:rsid w:val="00617433"/>
    <w:rsid w:val="00623B15"/>
    <w:rsid w:val="00624895"/>
    <w:rsid w:val="00630D9B"/>
    <w:rsid w:val="00631F1B"/>
    <w:rsid w:val="006332C9"/>
    <w:rsid w:val="00636285"/>
    <w:rsid w:val="00637E24"/>
    <w:rsid w:val="006508D8"/>
    <w:rsid w:val="00651E8A"/>
    <w:rsid w:val="00657AB2"/>
    <w:rsid w:val="00664A39"/>
    <w:rsid w:val="00674D93"/>
    <w:rsid w:val="00682E00"/>
    <w:rsid w:val="006835DC"/>
    <w:rsid w:val="00683E10"/>
    <w:rsid w:val="00690088"/>
    <w:rsid w:val="006928C1"/>
    <w:rsid w:val="00697A2A"/>
    <w:rsid w:val="00697E7E"/>
    <w:rsid w:val="006B0E20"/>
    <w:rsid w:val="006B2119"/>
    <w:rsid w:val="006D3AF1"/>
    <w:rsid w:val="006D41A2"/>
    <w:rsid w:val="006E2307"/>
    <w:rsid w:val="006E4533"/>
    <w:rsid w:val="006F0FC3"/>
    <w:rsid w:val="006F32CB"/>
    <w:rsid w:val="00711156"/>
    <w:rsid w:val="0071437F"/>
    <w:rsid w:val="00716129"/>
    <w:rsid w:val="007225F0"/>
    <w:rsid w:val="00727851"/>
    <w:rsid w:val="007402E1"/>
    <w:rsid w:val="007453A5"/>
    <w:rsid w:val="00746500"/>
    <w:rsid w:val="00751321"/>
    <w:rsid w:val="00755C79"/>
    <w:rsid w:val="007640A8"/>
    <w:rsid w:val="00766E63"/>
    <w:rsid w:val="007779B4"/>
    <w:rsid w:val="00787017"/>
    <w:rsid w:val="007871FC"/>
    <w:rsid w:val="00795A99"/>
    <w:rsid w:val="007A3BFC"/>
    <w:rsid w:val="007B5E60"/>
    <w:rsid w:val="007D65C4"/>
    <w:rsid w:val="007F0E11"/>
    <w:rsid w:val="007F53E9"/>
    <w:rsid w:val="0080242E"/>
    <w:rsid w:val="00803FB7"/>
    <w:rsid w:val="00807018"/>
    <w:rsid w:val="0081082D"/>
    <w:rsid w:val="0082101D"/>
    <w:rsid w:val="008262CF"/>
    <w:rsid w:val="00855EAC"/>
    <w:rsid w:val="00862E0F"/>
    <w:rsid w:val="008703F7"/>
    <w:rsid w:val="008748A8"/>
    <w:rsid w:val="00882FA3"/>
    <w:rsid w:val="0088382A"/>
    <w:rsid w:val="008963ED"/>
    <w:rsid w:val="008A5B13"/>
    <w:rsid w:val="008A65A4"/>
    <w:rsid w:val="008B266A"/>
    <w:rsid w:val="008B5C7B"/>
    <w:rsid w:val="008C5483"/>
    <w:rsid w:val="008F147A"/>
    <w:rsid w:val="008F5326"/>
    <w:rsid w:val="008F7FE2"/>
    <w:rsid w:val="00900E31"/>
    <w:rsid w:val="009023A4"/>
    <w:rsid w:val="00940A6D"/>
    <w:rsid w:val="009416CC"/>
    <w:rsid w:val="009449F4"/>
    <w:rsid w:val="0095294E"/>
    <w:rsid w:val="00952B5C"/>
    <w:rsid w:val="0095591D"/>
    <w:rsid w:val="0096064A"/>
    <w:rsid w:val="0096481E"/>
    <w:rsid w:val="009723CE"/>
    <w:rsid w:val="00976399"/>
    <w:rsid w:val="009810AC"/>
    <w:rsid w:val="00982277"/>
    <w:rsid w:val="00984592"/>
    <w:rsid w:val="009A1212"/>
    <w:rsid w:val="009D2EEA"/>
    <w:rsid w:val="009D465E"/>
    <w:rsid w:val="009D4AAF"/>
    <w:rsid w:val="009D5F99"/>
    <w:rsid w:val="009E0022"/>
    <w:rsid w:val="00A029BF"/>
    <w:rsid w:val="00A2174F"/>
    <w:rsid w:val="00A221E8"/>
    <w:rsid w:val="00A43E83"/>
    <w:rsid w:val="00A52E40"/>
    <w:rsid w:val="00A70011"/>
    <w:rsid w:val="00A7218F"/>
    <w:rsid w:val="00A77B39"/>
    <w:rsid w:val="00A82D54"/>
    <w:rsid w:val="00A84D52"/>
    <w:rsid w:val="00A84E6A"/>
    <w:rsid w:val="00A9450A"/>
    <w:rsid w:val="00A94634"/>
    <w:rsid w:val="00AA4C83"/>
    <w:rsid w:val="00AA7260"/>
    <w:rsid w:val="00AA7FAE"/>
    <w:rsid w:val="00AB67AB"/>
    <w:rsid w:val="00AB7AD3"/>
    <w:rsid w:val="00AC1EA9"/>
    <w:rsid w:val="00AC3CF2"/>
    <w:rsid w:val="00AD50B6"/>
    <w:rsid w:val="00AE6EC3"/>
    <w:rsid w:val="00AF0537"/>
    <w:rsid w:val="00AF4CB5"/>
    <w:rsid w:val="00B014C2"/>
    <w:rsid w:val="00B07148"/>
    <w:rsid w:val="00B12090"/>
    <w:rsid w:val="00B2244D"/>
    <w:rsid w:val="00B338F1"/>
    <w:rsid w:val="00B520F7"/>
    <w:rsid w:val="00B5539A"/>
    <w:rsid w:val="00B638AE"/>
    <w:rsid w:val="00B66EED"/>
    <w:rsid w:val="00B73873"/>
    <w:rsid w:val="00B749E9"/>
    <w:rsid w:val="00B824B3"/>
    <w:rsid w:val="00B8392C"/>
    <w:rsid w:val="00B9178A"/>
    <w:rsid w:val="00B91C87"/>
    <w:rsid w:val="00B976F8"/>
    <w:rsid w:val="00BB2F59"/>
    <w:rsid w:val="00BB4059"/>
    <w:rsid w:val="00BB45C4"/>
    <w:rsid w:val="00BC37C5"/>
    <w:rsid w:val="00BD32EE"/>
    <w:rsid w:val="00BD4392"/>
    <w:rsid w:val="00BD6462"/>
    <w:rsid w:val="00BD6914"/>
    <w:rsid w:val="00BF01EB"/>
    <w:rsid w:val="00BF146F"/>
    <w:rsid w:val="00C05425"/>
    <w:rsid w:val="00C06995"/>
    <w:rsid w:val="00C07AE7"/>
    <w:rsid w:val="00C13538"/>
    <w:rsid w:val="00C14842"/>
    <w:rsid w:val="00C17067"/>
    <w:rsid w:val="00C200F5"/>
    <w:rsid w:val="00C25D57"/>
    <w:rsid w:val="00C37D7E"/>
    <w:rsid w:val="00C436F2"/>
    <w:rsid w:val="00C47F7B"/>
    <w:rsid w:val="00C566E0"/>
    <w:rsid w:val="00C6639B"/>
    <w:rsid w:val="00C732B9"/>
    <w:rsid w:val="00C8578A"/>
    <w:rsid w:val="00C94F1B"/>
    <w:rsid w:val="00CB6FE1"/>
    <w:rsid w:val="00CC3EC9"/>
    <w:rsid w:val="00CC71FD"/>
    <w:rsid w:val="00CD0B2C"/>
    <w:rsid w:val="00CD2F52"/>
    <w:rsid w:val="00CD32AA"/>
    <w:rsid w:val="00CD3A00"/>
    <w:rsid w:val="00CD3FF9"/>
    <w:rsid w:val="00CD59DC"/>
    <w:rsid w:val="00CE0617"/>
    <w:rsid w:val="00CE5588"/>
    <w:rsid w:val="00CF20AF"/>
    <w:rsid w:val="00D0001D"/>
    <w:rsid w:val="00D05806"/>
    <w:rsid w:val="00D10218"/>
    <w:rsid w:val="00D152C9"/>
    <w:rsid w:val="00D24556"/>
    <w:rsid w:val="00D27B1B"/>
    <w:rsid w:val="00D35934"/>
    <w:rsid w:val="00D46467"/>
    <w:rsid w:val="00D46CD4"/>
    <w:rsid w:val="00D470FF"/>
    <w:rsid w:val="00D552EB"/>
    <w:rsid w:val="00D5584A"/>
    <w:rsid w:val="00D66E31"/>
    <w:rsid w:val="00D7058E"/>
    <w:rsid w:val="00D726C2"/>
    <w:rsid w:val="00D74387"/>
    <w:rsid w:val="00D7799A"/>
    <w:rsid w:val="00D97E48"/>
    <w:rsid w:val="00DA1254"/>
    <w:rsid w:val="00DB4FAE"/>
    <w:rsid w:val="00DB63AD"/>
    <w:rsid w:val="00DB6BC5"/>
    <w:rsid w:val="00DB6EB6"/>
    <w:rsid w:val="00DC2C5E"/>
    <w:rsid w:val="00DC5266"/>
    <w:rsid w:val="00DD61A2"/>
    <w:rsid w:val="00DF0783"/>
    <w:rsid w:val="00DF124B"/>
    <w:rsid w:val="00DF1BDE"/>
    <w:rsid w:val="00DF256E"/>
    <w:rsid w:val="00E07A70"/>
    <w:rsid w:val="00E220AA"/>
    <w:rsid w:val="00E22139"/>
    <w:rsid w:val="00E274BD"/>
    <w:rsid w:val="00E364A7"/>
    <w:rsid w:val="00E40E51"/>
    <w:rsid w:val="00E42643"/>
    <w:rsid w:val="00E531B7"/>
    <w:rsid w:val="00E65079"/>
    <w:rsid w:val="00E67D05"/>
    <w:rsid w:val="00E74D0B"/>
    <w:rsid w:val="00E75D34"/>
    <w:rsid w:val="00E83F6F"/>
    <w:rsid w:val="00E86ED8"/>
    <w:rsid w:val="00E94C7D"/>
    <w:rsid w:val="00E95316"/>
    <w:rsid w:val="00EA3DA1"/>
    <w:rsid w:val="00EA59DE"/>
    <w:rsid w:val="00EB2CCD"/>
    <w:rsid w:val="00EC6B90"/>
    <w:rsid w:val="00EE502E"/>
    <w:rsid w:val="00F12532"/>
    <w:rsid w:val="00F23DEB"/>
    <w:rsid w:val="00F2455B"/>
    <w:rsid w:val="00F40763"/>
    <w:rsid w:val="00F41C21"/>
    <w:rsid w:val="00F4373F"/>
    <w:rsid w:val="00F5531C"/>
    <w:rsid w:val="00F56496"/>
    <w:rsid w:val="00F6094B"/>
    <w:rsid w:val="00F65D1B"/>
    <w:rsid w:val="00F70585"/>
    <w:rsid w:val="00F726A2"/>
    <w:rsid w:val="00F72BC0"/>
    <w:rsid w:val="00F81B06"/>
    <w:rsid w:val="00F83534"/>
    <w:rsid w:val="00F8466C"/>
    <w:rsid w:val="00F84B58"/>
    <w:rsid w:val="00F92889"/>
    <w:rsid w:val="00F92A58"/>
    <w:rsid w:val="00F93B9F"/>
    <w:rsid w:val="00FA1382"/>
    <w:rsid w:val="00FA46FA"/>
    <w:rsid w:val="00FB19EF"/>
    <w:rsid w:val="00FB44CF"/>
    <w:rsid w:val="00FB5D91"/>
    <w:rsid w:val="00FC101B"/>
    <w:rsid w:val="00FC4781"/>
    <w:rsid w:val="00FC4893"/>
    <w:rsid w:val="00FD0B6D"/>
    <w:rsid w:val="00FD5EEC"/>
    <w:rsid w:val="00FE11A2"/>
    <w:rsid w:val="00FE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7C3C1"/>
  <w15:docId w15:val="{10A1B843-5776-4976-80DD-1FCDC8217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B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NoSpacing">
    <w:name w:val="No Spacing"/>
    <w:uiPriority w:val="1"/>
    <w:qFormat/>
    <w:rsid w:val="00CD3A00"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8B266A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B266A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customStyle="1" w:styleId="yiv5351878297apple-converted-space">
    <w:name w:val="yiv5351878297apple-converted-space"/>
    <w:basedOn w:val="DefaultParagraphFont"/>
    <w:rsid w:val="0096481E"/>
  </w:style>
  <w:style w:type="paragraph" w:customStyle="1" w:styleId="Default">
    <w:name w:val="Default"/>
    <w:rsid w:val="003514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bdr w:val="none" w:sz="0" w:space="0" w:color="auto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F2"/>
    <w:rPr>
      <w:rFonts w:ascii="Tahoma" w:eastAsiaTheme="minorHAnsi" w:hAnsi="Tahoma" w:cs="Tahoma"/>
      <w:sz w:val="16"/>
      <w:szCs w:val="16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Desktop\Letter%20templat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0E671-1E90-45A3-8245-FA1B406A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template.dotx</Template>
  <TotalTime>29</TotalTime>
  <Pages>3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 Gadney</cp:lastModifiedBy>
  <cp:revision>9</cp:revision>
  <cp:lastPrinted>2020-02-17T12:28:00Z</cp:lastPrinted>
  <dcterms:created xsi:type="dcterms:W3CDTF">2020-03-12T09:38:00Z</dcterms:created>
  <dcterms:modified xsi:type="dcterms:W3CDTF">2021-01-22T11:37:00Z</dcterms:modified>
</cp:coreProperties>
</file>